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444" w:rsidRDefault="001C5444" w:rsidP="0009058F">
      <w:pPr>
        <w:jc w:val="center"/>
        <w:rPr>
          <w:b/>
          <w:sz w:val="28"/>
          <w:szCs w:val="28"/>
          <w:u w:val="single"/>
        </w:rPr>
      </w:pPr>
      <w:r>
        <w:rPr>
          <w:rFonts w:eastAsia="Times New Roman"/>
          <w:noProof/>
          <w:color w:val="000000"/>
          <w:sz w:val="24"/>
          <w:szCs w:val="24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686483AB" wp14:editId="731C203E">
            <wp:simplePos x="0" y="0"/>
            <wp:positionH relativeFrom="margin">
              <wp:posOffset>2222500</wp:posOffset>
            </wp:positionH>
            <wp:positionV relativeFrom="paragraph">
              <wp:posOffset>-717550</wp:posOffset>
            </wp:positionV>
            <wp:extent cx="1073150" cy="1632083"/>
            <wp:effectExtent l="0" t="0" r="0" b="6350"/>
            <wp:wrapNone/>
            <wp:docPr id="6" name="Picture 3" descr="C:\Documents and Settings\rcrust\Desktop\LA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crust\Desktop\LAS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3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FF4" w:rsidRDefault="007F4FF4" w:rsidP="0009058F">
      <w:pPr>
        <w:jc w:val="center"/>
        <w:rPr>
          <w:b/>
          <w:sz w:val="28"/>
          <w:szCs w:val="28"/>
          <w:u w:val="single"/>
        </w:rPr>
      </w:pPr>
    </w:p>
    <w:p w:rsidR="001C5444" w:rsidRDefault="001C5444" w:rsidP="0009058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Lincolnshire Agricultural Society </w:t>
      </w:r>
      <w:r w:rsidR="001D621B">
        <w:rPr>
          <w:b/>
          <w:sz w:val="28"/>
          <w:szCs w:val="28"/>
          <w:u w:val="single"/>
        </w:rPr>
        <w:t>Education</w:t>
      </w:r>
      <w:r>
        <w:rPr>
          <w:b/>
          <w:sz w:val="28"/>
          <w:szCs w:val="28"/>
          <w:u w:val="single"/>
        </w:rPr>
        <w:t xml:space="preserve"> Fund</w:t>
      </w:r>
    </w:p>
    <w:p w:rsidR="0009058F" w:rsidRDefault="0009058F" w:rsidP="0009058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Guidelines</w:t>
      </w:r>
    </w:p>
    <w:p w:rsidR="003D39DF" w:rsidRPr="003D39DF" w:rsidRDefault="003D39DF" w:rsidP="004C09CF">
      <w:pPr>
        <w:spacing w:after="0" w:line="240" w:lineRule="auto"/>
        <w:rPr>
          <w:sz w:val="16"/>
          <w:szCs w:val="16"/>
        </w:rPr>
      </w:pPr>
    </w:p>
    <w:p w:rsidR="002F7F59" w:rsidRDefault="004C09CF" w:rsidP="004C09CF">
      <w:pPr>
        <w:spacing w:after="0" w:line="240" w:lineRule="auto"/>
      </w:pPr>
      <w:r w:rsidRPr="004C09CF">
        <w:t xml:space="preserve">Please read the guidelines carefully </w:t>
      </w:r>
      <w:r w:rsidRPr="004C09CF">
        <w:rPr>
          <w:b/>
          <w:u w:val="single"/>
        </w:rPr>
        <w:t>BEFORE</w:t>
      </w:r>
      <w:r w:rsidRPr="004C09CF">
        <w:t xml:space="preserve"> you request or complete an application form.</w:t>
      </w:r>
    </w:p>
    <w:p w:rsidR="001D621B" w:rsidRDefault="001D621B" w:rsidP="004C09CF">
      <w:pPr>
        <w:spacing w:after="0" w:line="240" w:lineRule="auto"/>
      </w:pPr>
    </w:p>
    <w:p w:rsidR="001D621B" w:rsidRPr="004C09CF" w:rsidRDefault="001D621B" w:rsidP="004C09CF">
      <w:pPr>
        <w:spacing w:after="0" w:line="240" w:lineRule="auto"/>
      </w:pPr>
      <w:r>
        <w:t xml:space="preserve">The LAS Education Fund is supported by the LARC Fund administered by the Lincolnshire Community Foundation and by the LincFarms Fund, who make these grants available. </w:t>
      </w:r>
    </w:p>
    <w:p w:rsidR="004C09CF" w:rsidRPr="004C09CF" w:rsidRDefault="004C09CF" w:rsidP="004C09CF">
      <w:pPr>
        <w:spacing w:after="0" w:line="240" w:lineRule="auto"/>
        <w:rPr>
          <w:sz w:val="16"/>
          <w:szCs w:val="16"/>
        </w:rPr>
      </w:pPr>
    </w:p>
    <w:p w:rsidR="004C09CF" w:rsidRDefault="004C09CF" w:rsidP="004C09CF">
      <w:pPr>
        <w:spacing w:after="0" w:line="240" w:lineRule="auto"/>
      </w:pPr>
    </w:p>
    <w:p w:rsidR="00DA727F" w:rsidRDefault="002F7F59" w:rsidP="004C09CF">
      <w:pPr>
        <w:spacing w:after="0" w:line="240" w:lineRule="auto"/>
      </w:pPr>
      <w:r>
        <w:t xml:space="preserve">The </w:t>
      </w:r>
      <w:r>
        <w:rPr>
          <w:b/>
        </w:rPr>
        <w:t>Object of the Fund</w:t>
      </w:r>
      <w:r>
        <w:t xml:space="preserve"> is to promote the education of food and farming, support rural communities </w:t>
      </w:r>
      <w:r w:rsidR="0057585E">
        <w:t xml:space="preserve">and strengthen the understanding of agriculture and the countryside. </w:t>
      </w:r>
      <w:r w:rsidR="00B2061B">
        <w:t>Our mission is to bring Lincolnshire Food and Farming</w:t>
      </w:r>
      <w:r w:rsidR="009A1E09">
        <w:t xml:space="preserve"> to a county-wide audience</w:t>
      </w:r>
      <w:r w:rsidR="0091603B">
        <w:t xml:space="preserve"> </w:t>
      </w:r>
      <w:r w:rsidR="00A34B9D">
        <w:t xml:space="preserve">including </w:t>
      </w:r>
      <w:r w:rsidR="00143917">
        <w:t xml:space="preserve">to </w:t>
      </w:r>
      <w:r w:rsidR="00A34B9D">
        <w:t xml:space="preserve">those </w:t>
      </w:r>
      <w:r w:rsidR="005C5368">
        <w:t xml:space="preserve">areas of deprivation. </w:t>
      </w:r>
      <w:r w:rsidR="0091603B">
        <w:t xml:space="preserve"> </w:t>
      </w:r>
      <w:r w:rsidR="00293CED">
        <w:t xml:space="preserve"> </w:t>
      </w:r>
    </w:p>
    <w:p w:rsidR="00DA727F" w:rsidRDefault="00DA727F" w:rsidP="004C09CF">
      <w:pPr>
        <w:spacing w:after="0" w:line="240" w:lineRule="auto"/>
      </w:pPr>
    </w:p>
    <w:p w:rsidR="0057585E" w:rsidRPr="00882344" w:rsidRDefault="008D0367">
      <w:pPr>
        <w:rPr>
          <w:b/>
        </w:rPr>
      </w:pPr>
      <w:r>
        <w:rPr>
          <w:b/>
        </w:rPr>
        <w:t>E</w:t>
      </w:r>
      <w:r w:rsidR="0057585E" w:rsidRPr="00882344">
        <w:rPr>
          <w:b/>
        </w:rPr>
        <w:t>ligible applicants are:</w:t>
      </w:r>
    </w:p>
    <w:p w:rsidR="00DA727F" w:rsidRDefault="00DA727F" w:rsidP="0057585E">
      <w:pPr>
        <w:pStyle w:val="ListParagraph"/>
        <w:numPr>
          <w:ilvl w:val="0"/>
          <w:numId w:val="6"/>
        </w:numPr>
      </w:pPr>
      <w:r>
        <w:rPr>
          <w:i/>
        </w:rPr>
        <w:t>Schools</w:t>
      </w:r>
      <w:r w:rsidR="00270127">
        <w:t xml:space="preserve"> </w:t>
      </w:r>
      <w:r>
        <w:t xml:space="preserve">requiring support to enable them to access the Lincolnshire Agricultural Society’s educational initiatives and events. </w:t>
      </w:r>
    </w:p>
    <w:p w:rsidR="00270127" w:rsidRDefault="00DA727F" w:rsidP="0057585E">
      <w:pPr>
        <w:pStyle w:val="ListParagraph"/>
        <w:numPr>
          <w:ilvl w:val="0"/>
          <w:numId w:val="6"/>
        </w:numPr>
      </w:pPr>
      <w:r>
        <w:rPr>
          <w:i/>
        </w:rPr>
        <w:t>School</w:t>
      </w:r>
      <w:r w:rsidR="00DD25DB">
        <w:rPr>
          <w:i/>
        </w:rPr>
        <w:t xml:space="preserve"> and </w:t>
      </w:r>
      <w:r w:rsidR="00630D3D">
        <w:rPr>
          <w:i/>
        </w:rPr>
        <w:t xml:space="preserve">community </w:t>
      </w:r>
      <w:r w:rsidR="00DD25DB">
        <w:rPr>
          <w:i/>
        </w:rPr>
        <w:t>group</w:t>
      </w:r>
      <w:r>
        <w:rPr>
          <w:i/>
        </w:rPr>
        <w:t xml:space="preserve"> </w:t>
      </w:r>
      <w:r w:rsidR="00270127">
        <w:t>projects to enhance learning</w:t>
      </w:r>
      <w:r>
        <w:t xml:space="preserve"> about food, farming, the countryside and </w:t>
      </w:r>
      <w:r w:rsidR="002D2B28">
        <w:t xml:space="preserve">the </w:t>
      </w:r>
      <w:r>
        <w:t>environment</w:t>
      </w:r>
      <w:r w:rsidR="00270127">
        <w:t xml:space="preserve">, particularly those which support learning outside of the classroom.  </w:t>
      </w:r>
    </w:p>
    <w:p w:rsidR="00BE049A" w:rsidRPr="00270127" w:rsidRDefault="00BE049A" w:rsidP="0057585E">
      <w:pPr>
        <w:pStyle w:val="ListParagraph"/>
        <w:numPr>
          <w:ilvl w:val="0"/>
          <w:numId w:val="6"/>
        </w:numPr>
      </w:pPr>
      <w:r>
        <w:rPr>
          <w:i/>
        </w:rPr>
        <w:t>Organisations and Schools</w:t>
      </w:r>
      <w:r>
        <w:t xml:space="preserve"> </w:t>
      </w:r>
      <w:r w:rsidR="00E74717">
        <w:t xml:space="preserve">requiring support </w:t>
      </w:r>
      <w:r>
        <w:t xml:space="preserve">towards new educational projects </w:t>
      </w:r>
      <w:r w:rsidR="00E74717">
        <w:t xml:space="preserve">to promote </w:t>
      </w:r>
      <w:r>
        <w:t>food and farming.</w:t>
      </w:r>
    </w:p>
    <w:p w:rsidR="004C09CF" w:rsidRDefault="004C09CF" w:rsidP="004C09CF">
      <w:pPr>
        <w:pStyle w:val="ListParagraph"/>
        <w:spacing w:after="0" w:line="240" w:lineRule="auto"/>
      </w:pPr>
    </w:p>
    <w:p w:rsidR="00270127" w:rsidRDefault="00270127" w:rsidP="004C09CF">
      <w:pPr>
        <w:spacing w:after="0" w:line="240" w:lineRule="auto"/>
        <w:rPr>
          <w:b/>
        </w:rPr>
      </w:pPr>
      <w:r w:rsidRPr="00882344">
        <w:rPr>
          <w:b/>
        </w:rPr>
        <w:t>Themes</w:t>
      </w:r>
      <w:r w:rsidR="00882344">
        <w:rPr>
          <w:b/>
        </w:rPr>
        <w:t>:</w:t>
      </w:r>
    </w:p>
    <w:p w:rsidR="003D39DF" w:rsidRPr="007F4FF4" w:rsidRDefault="003D39DF" w:rsidP="004C09CF">
      <w:pPr>
        <w:spacing w:after="0" w:line="240" w:lineRule="auto"/>
        <w:rPr>
          <w:sz w:val="16"/>
          <w:szCs w:val="16"/>
        </w:rPr>
      </w:pPr>
    </w:p>
    <w:p w:rsidR="004C09CF" w:rsidRDefault="002D2B28" w:rsidP="00DD25DB">
      <w:pPr>
        <w:pStyle w:val="ListParagraph"/>
        <w:numPr>
          <w:ilvl w:val="0"/>
          <w:numId w:val="11"/>
        </w:numPr>
        <w:spacing w:after="0" w:line="240" w:lineRule="auto"/>
      </w:pPr>
      <w:r>
        <w:t>To provide</w:t>
      </w:r>
      <w:r w:rsidR="00DD25DB">
        <w:t xml:space="preserve"> support </w:t>
      </w:r>
      <w:r>
        <w:t xml:space="preserve">for Schools </w:t>
      </w:r>
      <w:r w:rsidR="00DD25DB">
        <w:t>to access the Lincolnshire Agricultural Society’s educational events including Farmhouse Breakfast We</w:t>
      </w:r>
      <w:r w:rsidR="00344E1F">
        <w:t>ek, Grow Your Own Potato Days and</w:t>
      </w:r>
      <w:r>
        <w:t xml:space="preserve"> </w:t>
      </w:r>
      <w:r w:rsidR="00344E1F">
        <w:t>the S</w:t>
      </w:r>
      <w:r w:rsidR="00DD25DB">
        <w:t xml:space="preserve">chools’ Challenge competition at the Lincolnshire Show. </w:t>
      </w:r>
    </w:p>
    <w:p w:rsidR="00DD25DB" w:rsidRDefault="002D2B28" w:rsidP="00DD25DB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To provide support </w:t>
      </w:r>
      <w:r w:rsidR="004E424B">
        <w:t>to Schools / Community Groups to create and develop a gard</w:t>
      </w:r>
      <w:r>
        <w:t xml:space="preserve">en/allotment </w:t>
      </w:r>
      <w:r w:rsidR="004E424B">
        <w:t xml:space="preserve">in their grounds.  </w:t>
      </w:r>
    </w:p>
    <w:p w:rsidR="00882344" w:rsidRDefault="004E424B" w:rsidP="004E424B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To contribute toward transport costs allowing Schools to visit farms and agricultural sites. </w:t>
      </w:r>
      <w:r w:rsidR="00DD25DB">
        <w:t xml:space="preserve"> </w:t>
      </w:r>
    </w:p>
    <w:p w:rsidR="00BE049A" w:rsidRDefault="00BE049A" w:rsidP="004E424B">
      <w:pPr>
        <w:pStyle w:val="ListParagraph"/>
        <w:numPr>
          <w:ilvl w:val="0"/>
          <w:numId w:val="11"/>
        </w:numPr>
        <w:spacing w:after="0" w:line="240" w:lineRule="auto"/>
      </w:pPr>
      <w:r>
        <w:t>To contribute towards c</w:t>
      </w:r>
      <w:r w:rsidR="00E445A1">
        <w:t xml:space="preserve">osts for new educational events promoting food and farming. </w:t>
      </w:r>
    </w:p>
    <w:p w:rsidR="004E424B" w:rsidRPr="004E424B" w:rsidRDefault="004E424B" w:rsidP="004E424B">
      <w:pPr>
        <w:pStyle w:val="ListParagraph"/>
        <w:spacing w:after="0" w:line="240" w:lineRule="auto"/>
      </w:pPr>
    </w:p>
    <w:p w:rsidR="007F4FF4" w:rsidRPr="007F4FF4" w:rsidRDefault="007F4FF4" w:rsidP="004C09CF">
      <w:pPr>
        <w:spacing w:after="0" w:line="240" w:lineRule="auto"/>
      </w:pPr>
    </w:p>
    <w:p w:rsidR="00882344" w:rsidRPr="001122AA" w:rsidRDefault="00882344" w:rsidP="001122AA">
      <w:pPr>
        <w:spacing w:after="0" w:line="240" w:lineRule="auto"/>
        <w:rPr>
          <w:b/>
        </w:rPr>
      </w:pPr>
      <w:r>
        <w:rPr>
          <w:b/>
        </w:rPr>
        <w:t>About the Grants…</w:t>
      </w:r>
      <w:r w:rsidR="00F034E4">
        <w:t xml:space="preserve"> </w:t>
      </w:r>
    </w:p>
    <w:p w:rsidR="00F034E4" w:rsidRDefault="00F034E4" w:rsidP="00F034E4">
      <w:pPr>
        <w:pStyle w:val="ListParagraph"/>
        <w:spacing w:after="0" w:line="240" w:lineRule="auto"/>
      </w:pPr>
    </w:p>
    <w:p w:rsidR="004C09CF" w:rsidRDefault="00882344" w:rsidP="004C09CF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Grants </w:t>
      </w:r>
      <w:r w:rsidR="004C09CF">
        <w:t>to Schoo</w:t>
      </w:r>
      <w:r w:rsidR="00630D3D">
        <w:t>ls are for a maximum of £250.00</w:t>
      </w:r>
      <w:r w:rsidR="00F034E4">
        <w:t xml:space="preserve">. </w:t>
      </w:r>
    </w:p>
    <w:p w:rsidR="004C09CF" w:rsidRDefault="004C09CF" w:rsidP="00630D3D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Grants to </w:t>
      </w:r>
      <w:r w:rsidR="00630D3D">
        <w:t xml:space="preserve">community </w:t>
      </w:r>
      <w:r>
        <w:t>g</w:t>
      </w:r>
      <w:r w:rsidR="00630D3D">
        <w:t>roups are for a maximum of £250</w:t>
      </w:r>
      <w:r w:rsidR="00EB36A3">
        <w:t>.00.</w:t>
      </w:r>
    </w:p>
    <w:p w:rsidR="00BE049A" w:rsidRDefault="00BE049A" w:rsidP="00630D3D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Grants towards new educational projects are for a maximum of £1000.00. </w:t>
      </w:r>
    </w:p>
    <w:p w:rsidR="004C09CF" w:rsidRDefault="004C09CF" w:rsidP="004C09CF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All funds to be spent within a year of receipt. </w:t>
      </w:r>
    </w:p>
    <w:p w:rsidR="004C09CF" w:rsidRDefault="004C09CF" w:rsidP="004C09CF">
      <w:pPr>
        <w:pStyle w:val="ListParagraph"/>
        <w:spacing w:after="0" w:line="240" w:lineRule="auto"/>
      </w:pPr>
    </w:p>
    <w:p w:rsidR="004C09CF" w:rsidRDefault="004C09CF" w:rsidP="004C09CF">
      <w:pPr>
        <w:spacing w:after="0" w:line="240" w:lineRule="auto"/>
        <w:rPr>
          <w:sz w:val="16"/>
          <w:szCs w:val="16"/>
        </w:rPr>
      </w:pPr>
    </w:p>
    <w:p w:rsidR="00B70F3D" w:rsidRDefault="00B70F3D" w:rsidP="004C09CF">
      <w:pPr>
        <w:spacing w:after="0" w:line="240" w:lineRule="auto"/>
        <w:rPr>
          <w:sz w:val="16"/>
          <w:szCs w:val="16"/>
        </w:rPr>
      </w:pPr>
    </w:p>
    <w:p w:rsidR="00882344" w:rsidRDefault="00882344" w:rsidP="004C09CF">
      <w:pPr>
        <w:spacing w:after="0" w:line="240" w:lineRule="auto"/>
        <w:rPr>
          <w:b/>
        </w:rPr>
      </w:pPr>
      <w:r>
        <w:rPr>
          <w:b/>
        </w:rPr>
        <w:t>Is this You / Your Group / Your School?</w:t>
      </w:r>
    </w:p>
    <w:p w:rsidR="00882344" w:rsidRDefault="00882344" w:rsidP="004C09CF">
      <w:pPr>
        <w:spacing w:after="0" w:line="240" w:lineRule="auto"/>
      </w:pPr>
      <w:r>
        <w:t>If your project meets the criteria then</w:t>
      </w:r>
      <w:r w:rsidR="00EB36A3">
        <w:t xml:space="preserve"> contact </w:t>
      </w:r>
      <w:r>
        <w:t xml:space="preserve">our </w:t>
      </w:r>
      <w:r w:rsidRPr="00882344">
        <w:rPr>
          <w:b/>
        </w:rPr>
        <w:t>Education and Development Officer, Rosie Crust</w:t>
      </w:r>
      <w:r w:rsidR="00EB36A3">
        <w:t xml:space="preserve"> - </w:t>
      </w:r>
      <w:r w:rsidRPr="004C09CF">
        <w:rPr>
          <w:b/>
        </w:rPr>
        <w:t>01522 585521</w:t>
      </w:r>
      <w:r w:rsidR="00EB36A3">
        <w:rPr>
          <w:b/>
        </w:rPr>
        <w:t xml:space="preserve"> or </w:t>
      </w:r>
      <w:hyperlink r:id="rId6" w:history="1">
        <w:r w:rsidR="00EB36A3" w:rsidRPr="008449CB">
          <w:rPr>
            <w:rStyle w:val="Hyperlink"/>
            <w:b/>
          </w:rPr>
          <w:t>education@lincolnshireshowground.co.uk</w:t>
        </w:r>
      </w:hyperlink>
      <w:r w:rsidR="00EB36A3">
        <w:rPr>
          <w:b/>
        </w:rPr>
        <w:t xml:space="preserve">  </w:t>
      </w:r>
      <w:r>
        <w:t xml:space="preserve">who will be happy to send you an application form and answer </w:t>
      </w:r>
      <w:r w:rsidR="00EB36A3">
        <w:t xml:space="preserve">any </w:t>
      </w:r>
      <w:r>
        <w:t xml:space="preserve">questions you may have. </w:t>
      </w:r>
      <w:bookmarkStart w:id="0" w:name="_GoBack"/>
      <w:bookmarkEnd w:id="0"/>
    </w:p>
    <w:p w:rsidR="0053038D" w:rsidRPr="00140071" w:rsidRDefault="0053038D" w:rsidP="00140071">
      <w:pPr>
        <w:ind w:left="360"/>
      </w:pPr>
    </w:p>
    <w:sectPr w:rsidR="0053038D" w:rsidRPr="00140071" w:rsidSect="003D39DF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26B74"/>
    <w:multiLevelType w:val="hybridMultilevel"/>
    <w:tmpl w:val="2D8E0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C41D2"/>
    <w:multiLevelType w:val="hybridMultilevel"/>
    <w:tmpl w:val="ADB44B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C3E55"/>
    <w:multiLevelType w:val="hybridMultilevel"/>
    <w:tmpl w:val="10AAB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0B48E5"/>
    <w:multiLevelType w:val="hybridMultilevel"/>
    <w:tmpl w:val="615C7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046F7"/>
    <w:multiLevelType w:val="hybridMultilevel"/>
    <w:tmpl w:val="7C0EB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8309AF"/>
    <w:multiLevelType w:val="hybridMultilevel"/>
    <w:tmpl w:val="68C83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D586F"/>
    <w:multiLevelType w:val="hybridMultilevel"/>
    <w:tmpl w:val="E2707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348AD"/>
    <w:multiLevelType w:val="hybridMultilevel"/>
    <w:tmpl w:val="C652C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FD479B"/>
    <w:multiLevelType w:val="hybridMultilevel"/>
    <w:tmpl w:val="95E29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272D9"/>
    <w:multiLevelType w:val="hybridMultilevel"/>
    <w:tmpl w:val="A484D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6F6F44"/>
    <w:multiLevelType w:val="hybridMultilevel"/>
    <w:tmpl w:val="A3B60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8"/>
  </w:num>
  <w:num w:numId="5">
    <w:abstractNumId w:val="4"/>
  </w:num>
  <w:num w:numId="6">
    <w:abstractNumId w:val="3"/>
  </w:num>
  <w:num w:numId="7">
    <w:abstractNumId w:val="6"/>
  </w:num>
  <w:num w:numId="8">
    <w:abstractNumId w:val="7"/>
  </w:num>
  <w:num w:numId="9">
    <w:abstractNumId w:val="5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C20"/>
    <w:rsid w:val="0009058F"/>
    <w:rsid w:val="000A312A"/>
    <w:rsid w:val="001122AA"/>
    <w:rsid w:val="00140071"/>
    <w:rsid w:val="00143917"/>
    <w:rsid w:val="001C5444"/>
    <w:rsid w:val="001D621B"/>
    <w:rsid w:val="00270127"/>
    <w:rsid w:val="00293CED"/>
    <w:rsid w:val="002D2B28"/>
    <w:rsid w:val="002F7F59"/>
    <w:rsid w:val="00344E1F"/>
    <w:rsid w:val="00364C20"/>
    <w:rsid w:val="003D39DF"/>
    <w:rsid w:val="0049259D"/>
    <w:rsid w:val="004C09CF"/>
    <w:rsid w:val="004E424B"/>
    <w:rsid w:val="0053038D"/>
    <w:rsid w:val="0057585E"/>
    <w:rsid w:val="005C5368"/>
    <w:rsid w:val="00630D3D"/>
    <w:rsid w:val="007F4FF4"/>
    <w:rsid w:val="00882344"/>
    <w:rsid w:val="008D0367"/>
    <w:rsid w:val="0091603B"/>
    <w:rsid w:val="009A1E09"/>
    <w:rsid w:val="00A34B9D"/>
    <w:rsid w:val="00A70B61"/>
    <w:rsid w:val="00B2061B"/>
    <w:rsid w:val="00B70F3D"/>
    <w:rsid w:val="00BE049A"/>
    <w:rsid w:val="00DA727F"/>
    <w:rsid w:val="00DD25DB"/>
    <w:rsid w:val="00E445A1"/>
    <w:rsid w:val="00E74717"/>
    <w:rsid w:val="00EB36A3"/>
    <w:rsid w:val="00F034E4"/>
    <w:rsid w:val="00FE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9843EA-9CC9-4F8A-AADD-2938790F8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4C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038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B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B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ducation@lincolnshireshowground.co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7F7D3924</Template>
  <TotalTime>0</TotalTime>
  <Pages>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Lincolnshire Showground</Company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Crust</dc:creator>
  <cp:keywords/>
  <dc:description/>
  <cp:lastModifiedBy>Rosie Crust</cp:lastModifiedBy>
  <cp:revision>2</cp:revision>
  <cp:lastPrinted>2016-01-12T16:50:00Z</cp:lastPrinted>
  <dcterms:created xsi:type="dcterms:W3CDTF">2016-01-20T12:31:00Z</dcterms:created>
  <dcterms:modified xsi:type="dcterms:W3CDTF">2016-01-20T12:31:00Z</dcterms:modified>
</cp:coreProperties>
</file>