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6469"/>
      </w:tblGrid>
      <w:tr w:rsidR="003C07E8" w:rsidTr="003C07E8">
        <w:tc>
          <w:tcPr>
            <w:tcW w:w="2547" w:type="dxa"/>
            <w:shd w:val="clear" w:color="auto" w:fill="000000" w:themeFill="text1"/>
          </w:tcPr>
          <w:p w:rsidR="003C07E8" w:rsidRPr="003C07E8" w:rsidRDefault="003C07E8" w:rsidP="003C07E8">
            <w:pPr>
              <w:jc w:val="center"/>
              <w:rPr>
                <w:b/>
                <w:sz w:val="48"/>
                <w:szCs w:val="48"/>
              </w:rPr>
            </w:pPr>
            <w:r w:rsidRPr="003C07E8">
              <w:rPr>
                <w:b/>
                <w:sz w:val="48"/>
                <w:szCs w:val="48"/>
              </w:rPr>
              <w:t>Grant Application Form</w:t>
            </w:r>
          </w:p>
        </w:tc>
        <w:tc>
          <w:tcPr>
            <w:tcW w:w="6469" w:type="dxa"/>
          </w:tcPr>
          <w:p w:rsidR="003C07E8" w:rsidRDefault="00A82485" w:rsidP="003C07E8">
            <w:pPr>
              <w:jc w:val="center"/>
            </w:pPr>
            <w:r>
              <w:rPr>
                <w:rFonts w:eastAsia="Times New Roman"/>
                <w:noProof/>
                <w:color w:val="000000"/>
                <w:sz w:val="24"/>
                <w:szCs w:val="24"/>
                <w:u w:val="single"/>
                <w:lang w:eastAsia="en-GB"/>
              </w:rPr>
              <w:drawing>
                <wp:anchor distT="0" distB="0" distL="114300" distR="114300" simplePos="0" relativeHeight="251663360" behindDoc="1" locked="0" layoutInCell="1" allowOverlap="1" wp14:anchorId="032F4604" wp14:editId="479DBF6D">
                  <wp:simplePos x="0" y="0"/>
                  <wp:positionH relativeFrom="column">
                    <wp:posOffset>-70485</wp:posOffset>
                  </wp:positionH>
                  <wp:positionV relativeFrom="paragraph">
                    <wp:posOffset>-117475</wp:posOffset>
                  </wp:positionV>
                  <wp:extent cx="571500" cy="869157"/>
                  <wp:effectExtent l="0" t="0" r="0" b="7620"/>
                  <wp:wrapNone/>
                  <wp:docPr id="3" name="Picture 3" descr="C:\Documents and Settings\rcrust\Desktop\LAS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rcrust\Desktop\LAS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869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eastAsia="Times New Roman"/>
                <w:noProof/>
                <w:color w:val="000000"/>
                <w:sz w:val="24"/>
                <w:szCs w:val="24"/>
                <w:u w:val="single"/>
                <w:lang w:eastAsia="en-GB"/>
              </w:rPr>
              <w:drawing>
                <wp:anchor distT="0" distB="0" distL="114300" distR="114300" simplePos="0" relativeHeight="251659264" behindDoc="1" locked="0" layoutInCell="1" allowOverlap="1" wp14:anchorId="7BDC3A81" wp14:editId="4ABD4FC3">
                  <wp:simplePos x="0" y="0"/>
                  <wp:positionH relativeFrom="column">
                    <wp:posOffset>3510915</wp:posOffset>
                  </wp:positionH>
                  <wp:positionV relativeFrom="paragraph">
                    <wp:posOffset>-155575</wp:posOffset>
                  </wp:positionV>
                  <wp:extent cx="579120" cy="880745"/>
                  <wp:effectExtent l="0" t="0" r="0" b="0"/>
                  <wp:wrapNone/>
                  <wp:docPr id="6" name="Picture 3" descr="C:\Documents and Settings\rcrust\Desktop\LAS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rcrust\Desktop\LAS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880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C07E8">
              <w:t>Return to:</w:t>
            </w:r>
          </w:p>
          <w:p w:rsidR="003C07E8" w:rsidRPr="003C07E8" w:rsidRDefault="003C07E8" w:rsidP="00FB5505">
            <w:pPr>
              <w:jc w:val="right"/>
              <w:rPr>
                <w:sz w:val="16"/>
                <w:szCs w:val="16"/>
              </w:rPr>
            </w:pPr>
          </w:p>
          <w:p w:rsidR="003C07E8" w:rsidRPr="003C07E8" w:rsidRDefault="00A82485" w:rsidP="00A82485">
            <w:pPr>
              <w:tabs>
                <w:tab w:val="left" w:pos="180"/>
                <w:tab w:val="center" w:pos="3126"/>
              </w:tabs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ab/>
            </w:r>
            <w:r>
              <w:rPr>
                <w:b/>
                <w:sz w:val="36"/>
                <w:szCs w:val="36"/>
              </w:rPr>
              <w:tab/>
            </w:r>
            <w:r w:rsidR="003C07E8" w:rsidRPr="003C07E8">
              <w:rPr>
                <w:b/>
                <w:sz w:val="36"/>
                <w:szCs w:val="36"/>
              </w:rPr>
              <w:t>Lincolnshire Agricultural Society</w:t>
            </w:r>
          </w:p>
          <w:p w:rsidR="003C07E8" w:rsidRDefault="003C07E8" w:rsidP="003C07E8">
            <w:pPr>
              <w:jc w:val="center"/>
            </w:pPr>
            <w:r>
              <w:t>Lincolnshire Showground, Grange-de-Lings, Lincoln, LN2 2NA</w:t>
            </w:r>
          </w:p>
          <w:p w:rsidR="003C07E8" w:rsidRDefault="003C07E8" w:rsidP="003C07E8"/>
          <w:p w:rsidR="003C07E8" w:rsidRPr="003C07E8" w:rsidRDefault="003C07E8" w:rsidP="003C07E8">
            <w:r>
              <w:t xml:space="preserve">01522 585521                       </w:t>
            </w:r>
            <w:hyperlink r:id="rId5" w:history="1">
              <w:r w:rsidRPr="0004520E">
                <w:rPr>
                  <w:rStyle w:val="Hyperlink"/>
                </w:rPr>
                <w:t>rcrust@lincolnshireshowground.co.uk</w:t>
              </w:r>
            </w:hyperlink>
            <w:r>
              <w:t xml:space="preserve"> </w:t>
            </w:r>
          </w:p>
        </w:tc>
      </w:tr>
      <w:tr w:rsidR="003C07E8" w:rsidTr="00FB5505">
        <w:trPr>
          <w:trHeight w:val="495"/>
        </w:trPr>
        <w:tc>
          <w:tcPr>
            <w:tcW w:w="2547" w:type="dxa"/>
          </w:tcPr>
          <w:p w:rsidR="003C07E8" w:rsidRDefault="003C07E8">
            <w:pPr>
              <w:rPr>
                <w:b/>
              </w:rPr>
            </w:pPr>
            <w:r>
              <w:rPr>
                <w:b/>
              </w:rPr>
              <w:t xml:space="preserve">Name of </w:t>
            </w:r>
            <w:r w:rsidR="0054519C">
              <w:rPr>
                <w:b/>
              </w:rPr>
              <w:t xml:space="preserve">School, </w:t>
            </w:r>
            <w:r>
              <w:rPr>
                <w:b/>
              </w:rPr>
              <w:t>Group</w:t>
            </w:r>
            <w:r w:rsidR="0054519C">
              <w:rPr>
                <w:b/>
              </w:rPr>
              <w:t xml:space="preserve"> or Organisation</w:t>
            </w:r>
            <w:r w:rsidR="008B5773">
              <w:rPr>
                <w:b/>
              </w:rPr>
              <w:t xml:space="preserve">: </w:t>
            </w:r>
          </w:p>
          <w:p w:rsidR="003C07E8" w:rsidRPr="003C07E8" w:rsidRDefault="003C07E8">
            <w:pPr>
              <w:rPr>
                <w:b/>
              </w:rPr>
            </w:pPr>
          </w:p>
        </w:tc>
        <w:tc>
          <w:tcPr>
            <w:tcW w:w="6469" w:type="dxa"/>
          </w:tcPr>
          <w:p w:rsidR="003C07E8" w:rsidRDefault="003C07E8"/>
        </w:tc>
      </w:tr>
      <w:tr w:rsidR="003C07E8" w:rsidTr="003C07E8">
        <w:tc>
          <w:tcPr>
            <w:tcW w:w="2547" w:type="dxa"/>
          </w:tcPr>
          <w:p w:rsidR="003C07E8" w:rsidRDefault="003C07E8">
            <w:pPr>
              <w:rPr>
                <w:b/>
              </w:rPr>
            </w:pPr>
            <w:r>
              <w:rPr>
                <w:b/>
              </w:rPr>
              <w:t>Contact Name and Position</w:t>
            </w:r>
          </w:p>
          <w:p w:rsidR="003C07E8" w:rsidRPr="003C07E8" w:rsidRDefault="003C07E8">
            <w:pPr>
              <w:rPr>
                <w:b/>
              </w:rPr>
            </w:pPr>
          </w:p>
        </w:tc>
        <w:tc>
          <w:tcPr>
            <w:tcW w:w="6469" w:type="dxa"/>
          </w:tcPr>
          <w:p w:rsidR="003C07E8" w:rsidRDefault="003C07E8"/>
        </w:tc>
      </w:tr>
      <w:tr w:rsidR="003C07E8" w:rsidTr="003C07E8">
        <w:tc>
          <w:tcPr>
            <w:tcW w:w="2547" w:type="dxa"/>
          </w:tcPr>
          <w:p w:rsidR="003C07E8" w:rsidRDefault="003C07E8">
            <w:pPr>
              <w:rPr>
                <w:b/>
              </w:rPr>
            </w:pPr>
            <w:r>
              <w:rPr>
                <w:b/>
              </w:rPr>
              <w:t>Address</w:t>
            </w:r>
          </w:p>
          <w:p w:rsidR="003C07E8" w:rsidRDefault="003C07E8">
            <w:pPr>
              <w:rPr>
                <w:b/>
              </w:rPr>
            </w:pPr>
          </w:p>
          <w:p w:rsidR="003C07E8" w:rsidRDefault="003C07E8">
            <w:pPr>
              <w:rPr>
                <w:b/>
              </w:rPr>
            </w:pPr>
          </w:p>
          <w:p w:rsidR="003C07E8" w:rsidRDefault="003C07E8">
            <w:pPr>
              <w:rPr>
                <w:b/>
              </w:rPr>
            </w:pPr>
          </w:p>
          <w:p w:rsidR="003C07E8" w:rsidRDefault="003C07E8">
            <w:pPr>
              <w:rPr>
                <w:b/>
              </w:rPr>
            </w:pPr>
          </w:p>
          <w:p w:rsidR="003C07E8" w:rsidRPr="003C07E8" w:rsidRDefault="003C07E8">
            <w:pPr>
              <w:rPr>
                <w:b/>
              </w:rPr>
            </w:pPr>
          </w:p>
        </w:tc>
        <w:tc>
          <w:tcPr>
            <w:tcW w:w="6469" w:type="dxa"/>
          </w:tcPr>
          <w:p w:rsidR="003C07E8" w:rsidRDefault="003C07E8"/>
        </w:tc>
      </w:tr>
      <w:tr w:rsidR="003C07E8" w:rsidTr="003C07E8">
        <w:tc>
          <w:tcPr>
            <w:tcW w:w="2547" w:type="dxa"/>
          </w:tcPr>
          <w:p w:rsidR="003C07E8" w:rsidRDefault="003C07E8">
            <w:pPr>
              <w:rPr>
                <w:b/>
              </w:rPr>
            </w:pPr>
            <w:r>
              <w:rPr>
                <w:b/>
              </w:rPr>
              <w:t>Telephone</w:t>
            </w:r>
          </w:p>
          <w:p w:rsidR="001E0CC2" w:rsidRPr="003C07E8" w:rsidRDefault="001E0CC2">
            <w:pPr>
              <w:rPr>
                <w:b/>
              </w:rPr>
            </w:pPr>
          </w:p>
        </w:tc>
        <w:tc>
          <w:tcPr>
            <w:tcW w:w="6469" w:type="dxa"/>
          </w:tcPr>
          <w:p w:rsidR="003C07E8" w:rsidRDefault="003C07E8"/>
        </w:tc>
      </w:tr>
      <w:tr w:rsidR="003C07E8" w:rsidTr="003C07E8">
        <w:tc>
          <w:tcPr>
            <w:tcW w:w="2547" w:type="dxa"/>
          </w:tcPr>
          <w:p w:rsidR="003C07E8" w:rsidRDefault="003C07E8">
            <w:pPr>
              <w:rPr>
                <w:b/>
              </w:rPr>
            </w:pPr>
            <w:r>
              <w:rPr>
                <w:b/>
              </w:rPr>
              <w:t>Email / Web</w:t>
            </w:r>
          </w:p>
          <w:p w:rsidR="003C07E8" w:rsidRPr="003C07E8" w:rsidRDefault="003C07E8">
            <w:pPr>
              <w:rPr>
                <w:b/>
              </w:rPr>
            </w:pPr>
          </w:p>
        </w:tc>
        <w:tc>
          <w:tcPr>
            <w:tcW w:w="6469" w:type="dxa"/>
          </w:tcPr>
          <w:p w:rsidR="003C07E8" w:rsidRDefault="003C07E8"/>
        </w:tc>
      </w:tr>
      <w:tr w:rsidR="003C07E8" w:rsidTr="003C07E8">
        <w:tc>
          <w:tcPr>
            <w:tcW w:w="2547" w:type="dxa"/>
          </w:tcPr>
          <w:p w:rsidR="003C07E8" w:rsidRPr="008B5773" w:rsidRDefault="00E756AB">
            <w:pPr>
              <w:rPr>
                <w:b/>
              </w:rPr>
            </w:pPr>
            <w:r>
              <w:rPr>
                <w:b/>
              </w:rPr>
              <w:t>Outline of Visit or Project</w:t>
            </w:r>
          </w:p>
          <w:p w:rsidR="003C07E8" w:rsidRDefault="003C07E8">
            <w:pPr>
              <w:rPr>
                <w:sz w:val="16"/>
                <w:szCs w:val="16"/>
              </w:rPr>
            </w:pPr>
          </w:p>
          <w:p w:rsidR="003C07E8" w:rsidRDefault="003C07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Please provide a summary </w:t>
            </w:r>
            <w:r w:rsidR="00E756AB">
              <w:rPr>
                <w:sz w:val="16"/>
                <w:szCs w:val="16"/>
              </w:rPr>
              <w:t xml:space="preserve">outline for </w:t>
            </w:r>
            <w:r>
              <w:rPr>
                <w:sz w:val="16"/>
                <w:szCs w:val="16"/>
              </w:rPr>
              <w:t xml:space="preserve">your </w:t>
            </w:r>
            <w:r w:rsidR="008B5773">
              <w:rPr>
                <w:sz w:val="16"/>
                <w:szCs w:val="16"/>
              </w:rPr>
              <w:t xml:space="preserve">visit or </w:t>
            </w:r>
            <w:r>
              <w:rPr>
                <w:sz w:val="16"/>
                <w:szCs w:val="16"/>
              </w:rPr>
              <w:t xml:space="preserve">project. Tell us when and where it will take place and what you intend spending the funds on. </w:t>
            </w:r>
          </w:p>
          <w:p w:rsidR="003C07E8" w:rsidRPr="003C07E8" w:rsidRDefault="003C07E8" w:rsidP="008B5773">
            <w:pPr>
              <w:rPr>
                <w:sz w:val="16"/>
                <w:szCs w:val="16"/>
              </w:rPr>
            </w:pPr>
          </w:p>
        </w:tc>
        <w:tc>
          <w:tcPr>
            <w:tcW w:w="6469" w:type="dxa"/>
          </w:tcPr>
          <w:p w:rsidR="003C07E8" w:rsidRDefault="003C07E8"/>
          <w:p w:rsidR="001E0CC2" w:rsidRDefault="001E0CC2"/>
          <w:p w:rsidR="001E0CC2" w:rsidRDefault="001E0CC2"/>
          <w:p w:rsidR="001E0CC2" w:rsidRDefault="001E0CC2"/>
          <w:p w:rsidR="001E0CC2" w:rsidRDefault="001E0CC2"/>
          <w:p w:rsidR="001E0CC2" w:rsidRDefault="001E0CC2"/>
          <w:p w:rsidR="001E0CC2" w:rsidRDefault="001E0CC2"/>
        </w:tc>
      </w:tr>
      <w:tr w:rsidR="003C07E8" w:rsidTr="003C07E8">
        <w:tc>
          <w:tcPr>
            <w:tcW w:w="2547" w:type="dxa"/>
          </w:tcPr>
          <w:p w:rsidR="003C07E8" w:rsidRDefault="00E756AB" w:rsidP="003C07E8">
            <w:pPr>
              <w:rPr>
                <w:b/>
              </w:rPr>
            </w:pPr>
            <w:r>
              <w:rPr>
                <w:b/>
              </w:rPr>
              <w:t>Group</w:t>
            </w:r>
            <w:r w:rsidR="0054519C">
              <w:rPr>
                <w:b/>
              </w:rPr>
              <w:t>/Organisation</w:t>
            </w:r>
            <w:r>
              <w:rPr>
                <w:b/>
              </w:rPr>
              <w:t xml:space="preserve"> Details</w:t>
            </w:r>
          </w:p>
          <w:p w:rsidR="00E756AB" w:rsidRDefault="00E756AB" w:rsidP="00E756AB">
            <w:pPr>
              <w:rPr>
                <w:sz w:val="16"/>
                <w:szCs w:val="16"/>
              </w:rPr>
            </w:pPr>
          </w:p>
          <w:p w:rsidR="001E0CC2" w:rsidRDefault="00E756AB" w:rsidP="003C07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Please provide details including numbers involved, age range, class or year group, number of adults. </w:t>
            </w:r>
          </w:p>
          <w:p w:rsidR="00A82485" w:rsidRDefault="00A82485" w:rsidP="003C07E8">
            <w:pPr>
              <w:rPr>
                <w:sz w:val="16"/>
                <w:szCs w:val="16"/>
              </w:rPr>
            </w:pPr>
          </w:p>
          <w:p w:rsidR="00E756AB" w:rsidRDefault="00A82485" w:rsidP="003C07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</w:t>
            </w:r>
            <w:r w:rsidR="00E756AB">
              <w:rPr>
                <w:sz w:val="16"/>
                <w:szCs w:val="16"/>
              </w:rPr>
              <w:t xml:space="preserve">lease indicate any significant benefits </w:t>
            </w:r>
            <w:r w:rsidR="00A92ABF">
              <w:rPr>
                <w:sz w:val="16"/>
                <w:szCs w:val="16"/>
              </w:rPr>
              <w:t xml:space="preserve">for Special Educational Needs and disadvantaged pupils </w:t>
            </w:r>
            <w:r w:rsidR="00E756AB">
              <w:rPr>
                <w:sz w:val="16"/>
                <w:szCs w:val="16"/>
              </w:rPr>
              <w:t>that the visit or project will facilitate</w:t>
            </w:r>
            <w:r w:rsidR="00A92ABF">
              <w:rPr>
                <w:sz w:val="16"/>
                <w:szCs w:val="16"/>
              </w:rPr>
              <w:t xml:space="preserve">. </w:t>
            </w:r>
            <w:r w:rsidR="00E756AB">
              <w:rPr>
                <w:sz w:val="16"/>
                <w:szCs w:val="16"/>
              </w:rPr>
              <w:t xml:space="preserve"> </w:t>
            </w:r>
          </w:p>
          <w:p w:rsidR="00E756AB" w:rsidRPr="001E0CC2" w:rsidRDefault="00E756AB" w:rsidP="003C07E8">
            <w:pPr>
              <w:rPr>
                <w:sz w:val="16"/>
                <w:szCs w:val="16"/>
              </w:rPr>
            </w:pPr>
          </w:p>
          <w:p w:rsidR="003C07E8" w:rsidRPr="001E0CC2" w:rsidRDefault="003C07E8" w:rsidP="00E756AB">
            <w:pPr>
              <w:rPr>
                <w:sz w:val="16"/>
                <w:szCs w:val="16"/>
              </w:rPr>
            </w:pPr>
          </w:p>
        </w:tc>
        <w:tc>
          <w:tcPr>
            <w:tcW w:w="6469" w:type="dxa"/>
          </w:tcPr>
          <w:p w:rsidR="003C07E8" w:rsidRDefault="003C07E8"/>
          <w:p w:rsidR="001E0CC2" w:rsidRDefault="001E0CC2"/>
          <w:p w:rsidR="001E0CC2" w:rsidRDefault="001E0CC2"/>
          <w:p w:rsidR="001E0CC2" w:rsidRDefault="001E0CC2"/>
        </w:tc>
      </w:tr>
      <w:tr w:rsidR="001E0CC2" w:rsidTr="00A77753">
        <w:tc>
          <w:tcPr>
            <w:tcW w:w="2547" w:type="dxa"/>
          </w:tcPr>
          <w:p w:rsidR="001E0CC2" w:rsidRPr="001E0CC2" w:rsidRDefault="001E0CC2" w:rsidP="00A77753">
            <w:pPr>
              <w:rPr>
                <w:b/>
              </w:rPr>
            </w:pPr>
          </w:p>
          <w:p w:rsidR="00E756AB" w:rsidRPr="008B5773" w:rsidRDefault="00E756AB" w:rsidP="00E756AB">
            <w:pPr>
              <w:rPr>
                <w:b/>
              </w:rPr>
            </w:pPr>
            <w:r>
              <w:rPr>
                <w:b/>
              </w:rPr>
              <w:t>Purpose of Visit or Project</w:t>
            </w:r>
          </w:p>
          <w:p w:rsidR="00E756AB" w:rsidRDefault="00E756AB" w:rsidP="00E756AB">
            <w:pPr>
              <w:rPr>
                <w:sz w:val="16"/>
                <w:szCs w:val="16"/>
              </w:rPr>
            </w:pPr>
          </w:p>
          <w:p w:rsidR="00E756AB" w:rsidRDefault="00E756AB" w:rsidP="00E756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Please describe how this visit or project will support the curriculum.</w:t>
            </w:r>
            <w:r w:rsidR="00A92ABF">
              <w:rPr>
                <w:sz w:val="16"/>
                <w:szCs w:val="16"/>
              </w:rPr>
              <w:t xml:space="preserve"> Please indicate the benefits for those Schools/groups/organisations in areas of deprivation. </w:t>
            </w:r>
            <w:r>
              <w:rPr>
                <w:sz w:val="16"/>
                <w:szCs w:val="16"/>
              </w:rPr>
              <w:t xml:space="preserve"> </w:t>
            </w:r>
          </w:p>
          <w:p w:rsidR="001E0CC2" w:rsidRDefault="001E0CC2" w:rsidP="00A77753">
            <w:pPr>
              <w:rPr>
                <w:sz w:val="16"/>
                <w:szCs w:val="16"/>
              </w:rPr>
            </w:pPr>
          </w:p>
          <w:p w:rsidR="001E0CC2" w:rsidRDefault="001E0CC2" w:rsidP="00A77753">
            <w:pPr>
              <w:rPr>
                <w:sz w:val="16"/>
                <w:szCs w:val="16"/>
              </w:rPr>
            </w:pPr>
          </w:p>
          <w:p w:rsidR="001E0CC2" w:rsidRPr="003C07E8" w:rsidRDefault="001E0CC2" w:rsidP="00E756AB">
            <w:pPr>
              <w:rPr>
                <w:sz w:val="16"/>
                <w:szCs w:val="16"/>
              </w:rPr>
            </w:pPr>
          </w:p>
        </w:tc>
        <w:tc>
          <w:tcPr>
            <w:tcW w:w="6469" w:type="dxa"/>
          </w:tcPr>
          <w:p w:rsidR="001E0CC2" w:rsidRDefault="001E0CC2" w:rsidP="00A77753"/>
          <w:p w:rsidR="001E0CC2" w:rsidRDefault="001E0CC2" w:rsidP="00A77753"/>
          <w:p w:rsidR="001E0CC2" w:rsidRDefault="001E0CC2" w:rsidP="00A77753"/>
          <w:p w:rsidR="001E0CC2" w:rsidRDefault="001E0CC2" w:rsidP="00A77753"/>
          <w:p w:rsidR="001E0CC2" w:rsidRDefault="001E0CC2" w:rsidP="00A77753"/>
          <w:p w:rsidR="001E0CC2" w:rsidRDefault="001E0CC2" w:rsidP="00A77753"/>
          <w:p w:rsidR="001E0CC2" w:rsidRDefault="001E0CC2" w:rsidP="00A77753"/>
          <w:p w:rsidR="001E0CC2" w:rsidRDefault="001E0CC2" w:rsidP="00A77753"/>
        </w:tc>
      </w:tr>
      <w:tr w:rsidR="001E0CC2" w:rsidTr="00A77753">
        <w:tc>
          <w:tcPr>
            <w:tcW w:w="2547" w:type="dxa"/>
          </w:tcPr>
          <w:p w:rsidR="001E0CC2" w:rsidRDefault="00953861" w:rsidP="001E0CC2">
            <w:pPr>
              <w:rPr>
                <w:b/>
              </w:rPr>
            </w:pPr>
            <w:r>
              <w:rPr>
                <w:b/>
              </w:rPr>
              <w:t>Financial Information</w:t>
            </w:r>
          </w:p>
          <w:p w:rsidR="00953861" w:rsidRPr="00953861" w:rsidRDefault="00953861" w:rsidP="001E0CC2">
            <w:pPr>
              <w:rPr>
                <w:sz w:val="16"/>
                <w:szCs w:val="16"/>
              </w:rPr>
            </w:pPr>
          </w:p>
          <w:p w:rsidR="00953861" w:rsidRDefault="00953861" w:rsidP="001E0CC2">
            <w:pPr>
              <w:rPr>
                <w:b/>
              </w:rPr>
            </w:pPr>
            <w:r>
              <w:rPr>
                <w:b/>
              </w:rPr>
              <w:lastRenderedPageBreak/>
              <w:t>Quoted costs and anticipated income from voluntary contributions</w:t>
            </w:r>
          </w:p>
          <w:p w:rsidR="001E0CC2" w:rsidRDefault="001E0CC2" w:rsidP="001E0CC2">
            <w:pPr>
              <w:rPr>
                <w:sz w:val="16"/>
                <w:szCs w:val="16"/>
              </w:rPr>
            </w:pPr>
          </w:p>
          <w:p w:rsidR="00953861" w:rsidRDefault="00953861" w:rsidP="0095386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If your School/group has </w:t>
            </w:r>
            <w:r w:rsidR="001E0CC2">
              <w:rPr>
                <w:sz w:val="16"/>
                <w:szCs w:val="16"/>
              </w:rPr>
              <w:t>received any grants in the last 2 years</w:t>
            </w:r>
            <w:r>
              <w:rPr>
                <w:sz w:val="16"/>
                <w:szCs w:val="16"/>
              </w:rPr>
              <w:t xml:space="preserve"> please provide details. </w:t>
            </w:r>
          </w:p>
          <w:p w:rsidR="00A82485" w:rsidRPr="003C07E8" w:rsidRDefault="00A82485" w:rsidP="00953861">
            <w:pPr>
              <w:rPr>
                <w:b/>
              </w:rPr>
            </w:pPr>
          </w:p>
        </w:tc>
        <w:tc>
          <w:tcPr>
            <w:tcW w:w="6469" w:type="dxa"/>
          </w:tcPr>
          <w:p w:rsidR="001E0CC2" w:rsidRDefault="00953861" w:rsidP="00A77753">
            <w:pPr>
              <w:rPr>
                <w:u w:val="single"/>
              </w:rPr>
            </w:pPr>
            <w:r>
              <w:rPr>
                <w:u w:val="single"/>
              </w:rPr>
              <w:lastRenderedPageBreak/>
              <w:t>Costs</w:t>
            </w:r>
          </w:p>
          <w:p w:rsidR="00953861" w:rsidRDefault="00953861" w:rsidP="00A77753">
            <w:r>
              <w:t>Transport  £……………………………</w:t>
            </w:r>
          </w:p>
          <w:p w:rsidR="00953861" w:rsidRDefault="00953861" w:rsidP="00A77753">
            <w:r>
              <w:t>Entrances  £…………………………..</w:t>
            </w:r>
          </w:p>
          <w:p w:rsidR="00953861" w:rsidRDefault="00953861" w:rsidP="00A77753">
            <w:r>
              <w:t>Other costs  £ ……………………….</w:t>
            </w:r>
          </w:p>
          <w:p w:rsidR="00953861" w:rsidRDefault="00953861" w:rsidP="00A77753"/>
          <w:p w:rsidR="00953861" w:rsidRDefault="00953861" w:rsidP="00A77753">
            <w:r w:rsidRPr="00953861">
              <w:rPr>
                <w:b/>
              </w:rPr>
              <w:t>Requested grant</w:t>
            </w:r>
            <w:r>
              <w:t xml:space="preserve"> £  …………………………………….</w:t>
            </w:r>
          </w:p>
          <w:p w:rsidR="00B63644" w:rsidRDefault="00B63644" w:rsidP="00A77753"/>
        </w:tc>
      </w:tr>
    </w:tbl>
    <w:p w:rsidR="00953861" w:rsidRPr="009D31AA" w:rsidRDefault="00953861" w:rsidP="00953861">
      <w:pPr>
        <w:rPr>
          <w:rFonts w:cs="Arial"/>
          <w:b/>
        </w:rPr>
      </w:pPr>
      <w:r w:rsidRPr="009D31AA">
        <w:rPr>
          <w:rFonts w:cs="Arial"/>
          <w:b/>
        </w:rPr>
        <w:lastRenderedPageBreak/>
        <w:t>Please note that in accepting a grant from the Lincolnshire Agricultural Society, schools and groups will be expected to provide electronically, a brief visit or project summary and photographs for possible publicity purposes.</w:t>
      </w:r>
    </w:p>
    <w:p w:rsidR="009D31AA" w:rsidRDefault="009D31AA" w:rsidP="00953861">
      <w:pPr>
        <w:rPr>
          <w:rFonts w:ascii="Arial" w:hAnsi="Arial" w:cs="Arial"/>
          <w:b/>
        </w:rPr>
      </w:pPr>
    </w:p>
    <w:p w:rsidR="00953861" w:rsidRPr="009D31AA" w:rsidRDefault="00953861" w:rsidP="00953861">
      <w:pPr>
        <w:rPr>
          <w:rFonts w:cs="Arial"/>
          <w:b/>
        </w:rPr>
      </w:pPr>
      <w:r w:rsidRPr="009D31AA">
        <w:rPr>
          <w:rFonts w:cs="Arial"/>
          <w:b/>
        </w:rPr>
        <w:t>Statement in support of application</w:t>
      </w:r>
    </w:p>
    <w:p w:rsidR="00953861" w:rsidRDefault="00953861" w:rsidP="00953861">
      <w:pPr>
        <w:rPr>
          <w:rFonts w:ascii="Arial" w:hAnsi="Arial" w:cs="Arial"/>
        </w:rPr>
      </w:pPr>
      <w:r w:rsidRPr="00BA2768">
        <w:rPr>
          <w:rFonts w:ascii="Arial" w:hAnsi="Arial" w:cs="Arial"/>
        </w:rPr>
        <w:t>………………………</w:t>
      </w:r>
      <w:bookmarkStart w:id="0" w:name="_GoBack"/>
      <w:bookmarkEnd w:id="0"/>
      <w:r w:rsidRPr="00BA2768"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" w:hAnsi="Arial" w:cs="Arial"/>
        </w:rPr>
        <w:t>................................</w:t>
      </w:r>
    </w:p>
    <w:p w:rsidR="00953861" w:rsidRDefault="00953861" w:rsidP="00953861">
      <w:pPr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53861" w:rsidRPr="00BA2768" w:rsidRDefault="00953861" w:rsidP="00953861">
      <w:pPr>
        <w:rPr>
          <w:rFonts w:ascii="Arial" w:hAnsi="Arial" w:cs="Arial"/>
        </w:rPr>
      </w:pPr>
    </w:p>
    <w:p w:rsidR="00F71875" w:rsidRDefault="00F71875">
      <w:r>
        <w:t>Signed</w:t>
      </w:r>
      <w:r>
        <w:tab/>
      </w:r>
      <w:r>
        <w:tab/>
      </w:r>
      <w:r>
        <w:tab/>
        <w:t>…………………………………………………………………………………………………</w:t>
      </w:r>
    </w:p>
    <w:p w:rsidR="00F71875" w:rsidRDefault="00F71875">
      <w:r>
        <w:t>Position in group</w:t>
      </w:r>
      <w:r>
        <w:tab/>
        <w:t>…………………………………………………………………………………………………</w:t>
      </w:r>
    </w:p>
    <w:p w:rsidR="00F71875" w:rsidRDefault="00F71875">
      <w:r>
        <w:t xml:space="preserve">Date </w:t>
      </w:r>
      <w:r>
        <w:tab/>
      </w:r>
      <w:r>
        <w:tab/>
      </w:r>
      <w:r>
        <w:tab/>
        <w:t>…………………………………………………………………………………………………</w:t>
      </w:r>
    </w:p>
    <w:sectPr w:rsidR="00F71875" w:rsidSect="00953861">
      <w:pgSz w:w="11906" w:h="16838"/>
      <w:pgMar w:top="1134" w:right="1440" w:bottom="851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7E8"/>
    <w:rsid w:val="00082CE5"/>
    <w:rsid w:val="000C353F"/>
    <w:rsid w:val="00124FE4"/>
    <w:rsid w:val="001E0CC2"/>
    <w:rsid w:val="003C07E8"/>
    <w:rsid w:val="0054519C"/>
    <w:rsid w:val="00773B13"/>
    <w:rsid w:val="008B5773"/>
    <w:rsid w:val="00953861"/>
    <w:rsid w:val="009D31AA"/>
    <w:rsid w:val="00A77753"/>
    <w:rsid w:val="00A82485"/>
    <w:rsid w:val="00A92ABF"/>
    <w:rsid w:val="00AF3CD6"/>
    <w:rsid w:val="00B63644"/>
    <w:rsid w:val="00B80B75"/>
    <w:rsid w:val="00E756AB"/>
    <w:rsid w:val="00F71875"/>
    <w:rsid w:val="00FB5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33E21F9-3D6A-49B2-87BB-5C35A4ADC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C07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C07E8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55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550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rcrust@lincolnshireshowground.co.uk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3F80BB9D</Template>
  <TotalTime>0</TotalTime>
  <Pages>2</Pages>
  <Words>384</Words>
  <Characters>2191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Lincolnshire Showground</Company>
  <LinksUpToDate>false</LinksUpToDate>
  <CharactersWithSpaces>2570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Rosie Crust</dc:creator>
  <cp:keywords/>
  <dc:description/>
  <cp:lastModifiedBy>Rosie Crust</cp:lastModifiedBy>
  <cp:revision>2</cp:revision>
  <cp:lastPrinted>2015-11-25T10:14:00Z</cp:lastPrinted>
  <dcterms:created xsi:type="dcterms:W3CDTF">2015-12-07T12:04:00Z</dcterms:created>
  <dcterms:modified xsi:type="dcterms:W3CDTF">2015-12-07T12:04:00Z</dcterms:modified>
</cp:coreProperties>
</file>